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42C" w:rsidRPr="003E6E2C" w:rsidRDefault="00C0142C" w:rsidP="00350ECA">
      <w:pPr>
        <w:jc w:val="center"/>
        <w:outlineLvl w:val="0"/>
        <w:rPr>
          <w:sz w:val="28"/>
        </w:rPr>
      </w:pPr>
      <w:r w:rsidRPr="003E6E2C">
        <w:rPr>
          <w:sz w:val="28"/>
        </w:rPr>
        <w:t>Российская Федерация</w:t>
      </w:r>
    </w:p>
    <w:p w:rsidR="00C0142C" w:rsidRDefault="00C0142C" w:rsidP="00350ECA">
      <w:pPr>
        <w:jc w:val="center"/>
        <w:outlineLvl w:val="0"/>
        <w:rPr>
          <w:sz w:val="28"/>
        </w:rPr>
      </w:pPr>
      <w:r w:rsidRPr="003E6E2C">
        <w:rPr>
          <w:sz w:val="28"/>
        </w:rPr>
        <w:t xml:space="preserve">АДМИНИСТРАЦИЯ </w:t>
      </w:r>
      <w:r>
        <w:rPr>
          <w:sz w:val="28"/>
        </w:rPr>
        <w:t xml:space="preserve"> ПОСЕЛКА РАМАСУХА</w:t>
      </w:r>
    </w:p>
    <w:p w:rsidR="00C0142C" w:rsidRDefault="00C0142C" w:rsidP="00C354F5">
      <w:pPr>
        <w:jc w:val="center"/>
        <w:outlineLvl w:val="0"/>
        <w:rPr>
          <w:sz w:val="28"/>
        </w:rPr>
      </w:pPr>
      <w:r w:rsidRPr="003E6E2C">
        <w:rPr>
          <w:sz w:val="28"/>
        </w:rPr>
        <w:t>ПОЧЕПСКОГО РАЙОНА</w:t>
      </w:r>
      <w:r>
        <w:rPr>
          <w:sz w:val="28"/>
        </w:rPr>
        <w:t xml:space="preserve">  </w:t>
      </w:r>
      <w:r w:rsidRPr="003E6E2C">
        <w:rPr>
          <w:sz w:val="28"/>
        </w:rPr>
        <w:t>БРЯНСКОЙ ОБЛАСТИ</w:t>
      </w:r>
    </w:p>
    <w:p w:rsidR="00C0142C" w:rsidRPr="003E6E2C" w:rsidRDefault="00C0142C" w:rsidP="00B069F6">
      <w:pPr>
        <w:jc w:val="center"/>
        <w:rPr>
          <w:sz w:val="28"/>
        </w:rPr>
      </w:pPr>
    </w:p>
    <w:p w:rsidR="00C0142C" w:rsidRPr="003E6E2C" w:rsidRDefault="00C0142C" w:rsidP="00350ECA">
      <w:pPr>
        <w:jc w:val="center"/>
        <w:outlineLvl w:val="0"/>
        <w:rPr>
          <w:sz w:val="28"/>
        </w:rPr>
      </w:pPr>
      <w:r>
        <w:rPr>
          <w:sz w:val="28"/>
        </w:rPr>
        <w:t>П О С Т А Н О В Л Е Н И Е</w:t>
      </w:r>
    </w:p>
    <w:p w:rsidR="00C0142C" w:rsidRPr="00213626" w:rsidRDefault="00C0142C" w:rsidP="00B069F6">
      <w:pPr>
        <w:jc w:val="center"/>
        <w:rPr>
          <w:b/>
          <w:sz w:val="28"/>
          <w:szCs w:val="22"/>
        </w:rPr>
      </w:pPr>
    </w:p>
    <w:p w:rsidR="00C0142C" w:rsidRDefault="00C0142C" w:rsidP="00B069F6">
      <w:pPr>
        <w:rPr>
          <w:sz w:val="28"/>
        </w:rPr>
      </w:pPr>
      <w:r>
        <w:rPr>
          <w:sz w:val="28"/>
        </w:rPr>
        <w:t>от 11.07.2022 г.</w:t>
      </w:r>
      <w:r>
        <w:rPr>
          <w:sz w:val="28"/>
        </w:rPr>
        <w:tab/>
        <w:t xml:space="preserve">№  </w:t>
      </w:r>
      <w:bookmarkStart w:id="0" w:name="_GoBack"/>
      <w:bookmarkEnd w:id="0"/>
      <w:r>
        <w:rPr>
          <w:sz w:val="28"/>
        </w:rPr>
        <w:t>27</w:t>
      </w:r>
    </w:p>
    <w:p w:rsidR="00C0142C" w:rsidRPr="000337FA" w:rsidRDefault="00C0142C" w:rsidP="00B069F6">
      <w:pPr>
        <w:rPr>
          <w:sz w:val="22"/>
          <w:szCs w:val="22"/>
        </w:rPr>
      </w:pPr>
      <w:r>
        <w:rPr>
          <w:sz w:val="22"/>
          <w:szCs w:val="22"/>
        </w:rPr>
        <w:t xml:space="preserve">П. Рамасуха </w:t>
      </w:r>
    </w:p>
    <w:p w:rsidR="00C0142C" w:rsidRPr="000337FA" w:rsidRDefault="00C0142C" w:rsidP="00B069F6">
      <w:pPr>
        <w:rPr>
          <w:sz w:val="22"/>
          <w:szCs w:val="22"/>
        </w:rPr>
      </w:pPr>
    </w:p>
    <w:p w:rsidR="00C0142C" w:rsidRPr="000337FA" w:rsidRDefault="00C0142C" w:rsidP="00B069F6">
      <w:pPr>
        <w:rPr>
          <w:sz w:val="22"/>
          <w:szCs w:val="22"/>
        </w:rPr>
      </w:pPr>
    </w:p>
    <w:p w:rsidR="00C0142C" w:rsidRPr="00213626" w:rsidRDefault="00C0142C" w:rsidP="00B069F6">
      <w:pPr>
        <w:shd w:val="clear" w:color="auto" w:fill="FFFFFF"/>
        <w:ind w:right="4315"/>
        <w:jc w:val="both"/>
        <w:rPr>
          <w:spacing w:val="-1"/>
          <w:sz w:val="28"/>
          <w:szCs w:val="28"/>
        </w:rPr>
      </w:pPr>
      <w:r w:rsidRPr="00213626">
        <w:rPr>
          <w:rStyle w:val="FontStyle18"/>
          <w:b w:val="0"/>
          <w:bCs/>
          <w:sz w:val="28"/>
          <w:szCs w:val="28"/>
        </w:rPr>
        <w:t>О</w:t>
      </w:r>
      <w:r>
        <w:rPr>
          <w:rStyle w:val="FontStyle18"/>
          <w:b w:val="0"/>
          <w:bCs/>
          <w:sz w:val="28"/>
          <w:szCs w:val="28"/>
        </w:rPr>
        <w:t>б отмене  особого противопожарного режима на территории  поселка Рамасуха Почепского района Брянской области</w:t>
      </w:r>
    </w:p>
    <w:p w:rsidR="00C0142C" w:rsidRPr="00213626" w:rsidRDefault="00C0142C" w:rsidP="00B069F6">
      <w:pPr>
        <w:pStyle w:val="Style5"/>
        <w:widowControl/>
        <w:rPr>
          <w:rStyle w:val="FontStyle18"/>
          <w:rFonts w:cs="Times New Roman"/>
          <w:bCs/>
          <w:sz w:val="28"/>
          <w:szCs w:val="28"/>
        </w:rPr>
      </w:pPr>
    </w:p>
    <w:p w:rsidR="00C0142C" w:rsidRDefault="00C0142C" w:rsidP="00B069F6">
      <w:pPr>
        <w:jc w:val="both"/>
        <w:rPr>
          <w:b/>
          <w:sz w:val="28"/>
          <w:szCs w:val="28"/>
        </w:rPr>
      </w:pPr>
    </w:p>
    <w:p w:rsidR="00C0142C" w:rsidRDefault="00C0142C" w:rsidP="00B069F6">
      <w:pPr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 с Федеральными Законами  от 21 декабря 1994 года № 69-ФЗ «О пожарной безопасности»,   постановления Правительства Российской Федерации  от 16.09.2020 № 1479 «Об утверждении Правил противопожарного режима в Российской Федерации», законом Брянской области от 13.12.2005 № 89-З «О пожарной безопасности» и в связи со стабилизацией  пожароопасной обстановки, установлением погодных условий, способствующих снижению класса пожарной опасности,  администрация поселка Рамасуха</w:t>
      </w:r>
    </w:p>
    <w:p w:rsidR="00C0142C" w:rsidRDefault="00C0142C" w:rsidP="00B069F6">
      <w:pPr>
        <w:ind w:firstLine="750"/>
        <w:jc w:val="both"/>
        <w:rPr>
          <w:sz w:val="28"/>
          <w:szCs w:val="28"/>
        </w:rPr>
      </w:pPr>
    </w:p>
    <w:p w:rsidR="00C0142C" w:rsidRDefault="00C0142C" w:rsidP="00B069F6">
      <w:pPr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0142C" w:rsidRDefault="00C0142C" w:rsidP="00B069F6">
      <w:pPr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>1. Отменить с 12  июля 2022 года особый противопожарный режим, введенный на территории  поселка постановлением администрации поселка Рамасуха от 08.07.2022 № 26 « О введении особого противопожарного режима на территории поселка Рамасуха Почепского района Брянской области»</w:t>
      </w:r>
    </w:p>
    <w:p w:rsidR="00C0142C" w:rsidRPr="00213626" w:rsidRDefault="00C0142C" w:rsidP="00B069F6">
      <w:pPr>
        <w:ind w:firstLine="750"/>
        <w:jc w:val="both"/>
        <w:rPr>
          <w:sz w:val="28"/>
          <w:szCs w:val="28"/>
        </w:rPr>
      </w:pPr>
    </w:p>
    <w:p w:rsidR="00C0142C" w:rsidRPr="00CD5C84" w:rsidRDefault="00C0142C" w:rsidP="007260A7">
      <w:pPr>
        <w:pStyle w:val="BodyTextIndent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2. Признать утратившим силу постановление администрации поселка Рамасуха от 08.07.2022 № 26 « О введении особого противопожарного режима на территории поселка Рамасуха Почепского района Брянской области»</w:t>
      </w:r>
    </w:p>
    <w:p w:rsidR="00C0142C" w:rsidRDefault="00C0142C" w:rsidP="00CD5C84">
      <w:pPr>
        <w:pStyle w:val="ListParagraph"/>
        <w:ind w:left="567" w:right="-5"/>
        <w:jc w:val="both"/>
        <w:rPr>
          <w:sz w:val="28"/>
          <w:szCs w:val="28"/>
        </w:rPr>
      </w:pPr>
    </w:p>
    <w:p w:rsidR="00C0142C" w:rsidRDefault="00C0142C" w:rsidP="00CD5C84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</w:t>
      </w:r>
      <w:r w:rsidRPr="00AD0F13">
        <w:rPr>
          <w:sz w:val="28"/>
          <w:szCs w:val="28"/>
        </w:rPr>
        <w:t>Настоящее постановление подлежит официальному опубликованию (обнародованию)</w:t>
      </w:r>
      <w:r>
        <w:rPr>
          <w:sz w:val="28"/>
          <w:szCs w:val="28"/>
        </w:rPr>
        <w:t xml:space="preserve"> в установленном порядке </w:t>
      </w:r>
      <w:r w:rsidRPr="00AD0F13">
        <w:rPr>
          <w:sz w:val="28"/>
          <w:szCs w:val="28"/>
        </w:rPr>
        <w:t xml:space="preserve"> и размещению в сети Интернет на официальном сайте  </w:t>
      </w:r>
      <w:r>
        <w:rPr>
          <w:sz w:val="28"/>
          <w:szCs w:val="28"/>
        </w:rPr>
        <w:t>администрации поселка Рамасуха.</w:t>
      </w:r>
    </w:p>
    <w:p w:rsidR="00C0142C" w:rsidRDefault="00C0142C" w:rsidP="00597AC0">
      <w:pPr>
        <w:pStyle w:val="ListParagraph"/>
        <w:ind w:left="942" w:right="-5"/>
        <w:jc w:val="both"/>
        <w:rPr>
          <w:sz w:val="28"/>
          <w:szCs w:val="28"/>
        </w:rPr>
      </w:pPr>
    </w:p>
    <w:p w:rsidR="00C0142C" w:rsidRPr="000337FA" w:rsidRDefault="00C0142C" w:rsidP="00F72D93">
      <w:pPr>
        <w:pStyle w:val="ListParagraph"/>
        <w:ind w:left="570" w:right="-5"/>
        <w:jc w:val="both"/>
        <w:rPr>
          <w:sz w:val="22"/>
          <w:szCs w:val="22"/>
        </w:rPr>
      </w:pPr>
      <w:r w:rsidRPr="00F72D93">
        <w:rPr>
          <w:sz w:val="28"/>
          <w:szCs w:val="28"/>
        </w:rPr>
        <w:t xml:space="preserve">  4. Контроль над выполнением настоящего постановления оставляю за собой</w:t>
      </w:r>
      <w:r>
        <w:t>.</w:t>
      </w:r>
    </w:p>
    <w:p w:rsidR="00C0142C" w:rsidRPr="000337FA" w:rsidRDefault="00C0142C" w:rsidP="00B069F6">
      <w:pPr>
        <w:ind w:right="-5"/>
        <w:jc w:val="both"/>
        <w:rPr>
          <w:sz w:val="22"/>
          <w:szCs w:val="22"/>
        </w:rPr>
      </w:pPr>
    </w:p>
    <w:p w:rsidR="00C0142C" w:rsidRDefault="00C0142C" w:rsidP="00B069F6">
      <w:pPr>
        <w:ind w:right="-5"/>
        <w:jc w:val="both"/>
        <w:rPr>
          <w:sz w:val="28"/>
          <w:szCs w:val="28"/>
        </w:rPr>
      </w:pPr>
      <w:r w:rsidRPr="00213626">
        <w:rPr>
          <w:sz w:val="28"/>
          <w:szCs w:val="28"/>
        </w:rPr>
        <w:t xml:space="preserve">Глава администрации </w:t>
      </w:r>
    </w:p>
    <w:p w:rsidR="00C0142C" w:rsidRDefault="00C0142C" w:rsidP="00B069F6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Пос. Рамасуха                                                       Е.М. Лощихина </w:t>
      </w:r>
    </w:p>
    <w:p w:rsidR="00C0142C" w:rsidRDefault="00C0142C" w:rsidP="00B069F6">
      <w:pPr>
        <w:ind w:right="-5"/>
        <w:jc w:val="both"/>
        <w:rPr>
          <w:sz w:val="22"/>
          <w:szCs w:val="22"/>
        </w:rPr>
      </w:pPr>
    </w:p>
    <w:sectPr w:rsidR="00C0142C" w:rsidSect="00A50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9764D"/>
    <w:multiLevelType w:val="hybridMultilevel"/>
    <w:tmpl w:val="3078B908"/>
    <w:lvl w:ilvl="0" w:tplc="FD880B92">
      <w:start w:val="10"/>
      <w:numFmt w:val="decimal"/>
      <w:lvlText w:val="%1."/>
      <w:lvlJc w:val="left"/>
      <w:pPr>
        <w:ind w:left="91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61203F7"/>
    <w:multiLevelType w:val="hybridMultilevel"/>
    <w:tmpl w:val="7E248F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CB2036E"/>
    <w:multiLevelType w:val="multilevel"/>
    <w:tmpl w:val="5CDE4F4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15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5731444F"/>
    <w:multiLevelType w:val="hybridMultilevel"/>
    <w:tmpl w:val="AD2A98E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>
    <w:nsid w:val="5E0F3511"/>
    <w:multiLevelType w:val="hybridMultilevel"/>
    <w:tmpl w:val="01F8D0A2"/>
    <w:lvl w:ilvl="0" w:tplc="80B4E10A">
      <w:start w:val="1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6FCB"/>
    <w:rsid w:val="000337FA"/>
    <w:rsid w:val="000453B0"/>
    <w:rsid w:val="00093BE6"/>
    <w:rsid w:val="0017395A"/>
    <w:rsid w:val="001C418E"/>
    <w:rsid w:val="00213626"/>
    <w:rsid w:val="00240E23"/>
    <w:rsid w:val="00256FCB"/>
    <w:rsid w:val="002A5D5E"/>
    <w:rsid w:val="002D0D4E"/>
    <w:rsid w:val="00305EEA"/>
    <w:rsid w:val="00350ECA"/>
    <w:rsid w:val="003A616E"/>
    <w:rsid w:val="003C2E45"/>
    <w:rsid w:val="003E6E2C"/>
    <w:rsid w:val="003F72A9"/>
    <w:rsid w:val="00402AA0"/>
    <w:rsid w:val="00411E84"/>
    <w:rsid w:val="00457C24"/>
    <w:rsid w:val="004D49C4"/>
    <w:rsid w:val="004E0155"/>
    <w:rsid w:val="00597AC0"/>
    <w:rsid w:val="005A72C9"/>
    <w:rsid w:val="005C7C83"/>
    <w:rsid w:val="0061708A"/>
    <w:rsid w:val="00626DA9"/>
    <w:rsid w:val="00715C26"/>
    <w:rsid w:val="007260A7"/>
    <w:rsid w:val="00756539"/>
    <w:rsid w:val="007617DE"/>
    <w:rsid w:val="007768AB"/>
    <w:rsid w:val="007775A7"/>
    <w:rsid w:val="0078071A"/>
    <w:rsid w:val="007B79A7"/>
    <w:rsid w:val="007F200E"/>
    <w:rsid w:val="008000A6"/>
    <w:rsid w:val="0081069C"/>
    <w:rsid w:val="008D70E9"/>
    <w:rsid w:val="008E6A9C"/>
    <w:rsid w:val="008F3C9D"/>
    <w:rsid w:val="00925248"/>
    <w:rsid w:val="009377AE"/>
    <w:rsid w:val="009670D5"/>
    <w:rsid w:val="009919A7"/>
    <w:rsid w:val="009A20F3"/>
    <w:rsid w:val="009A628A"/>
    <w:rsid w:val="009B1AF0"/>
    <w:rsid w:val="009B203E"/>
    <w:rsid w:val="009F7876"/>
    <w:rsid w:val="00A257B0"/>
    <w:rsid w:val="00A5025D"/>
    <w:rsid w:val="00A65B3F"/>
    <w:rsid w:val="00A84C83"/>
    <w:rsid w:val="00A87336"/>
    <w:rsid w:val="00AC0EDE"/>
    <w:rsid w:val="00AD0F13"/>
    <w:rsid w:val="00B069F6"/>
    <w:rsid w:val="00B32CAC"/>
    <w:rsid w:val="00B80DEC"/>
    <w:rsid w:val="00BA4179"/>
    <w:rsid w:val="00C0142C"/>
    <w:rsid w:val="00C354F5"/>
    <w:rsid w:val="00C7212A"/>
    <w:rsid w:val="00CD5C84"/>
    <w:rsid w:val="00CE2788"/>
    <w:rsid w:val="00D04066"/>
    <w:rsid w:val="00D46523"/>
    <w:rsid w:val="00D54D56"/>
    <w:rsid w:val="00D6750D"/>
    <w:rsid w:val="00DB5A9D"/>
    <w:rsid w:val="00DB78AC"/>
    <w:rsid w:val="00DC6FAD"/>
    <w:rsid w:val="00DE06CA"/>
    <w:rsid w:val="00E45D19"/>
    <w:rsid w:val="00F72D93"/>
    <w:rsid w:val="00FD1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28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65B3F"/>
    <w:rPr>
      <w:rFonts w:cs="Times New Roman"/>
      <w:color w:val="0000FF"/>
      <w:u w:val="single"/>
    </w:rPr>
  </w:style>
  <w:style w:type="character" w:customStyle="1" w:styleId="FontStyle18">
    <w:name w:val="Font Style18"/>
    <w:uiPriority w:val="99"/>
    <w:rsid w:val="00B069F6"/>
    <w:rPr>
      <w:rFonts w:ascii="Times New Roman" w:hAnsi="Times New Roman"/>
      <w:b/>
      <w:sz w:val="26"/>
    </w:rPr>
  </w:style>
  <w:style w:type="paragraph" w:customStyle="1" w:styleId="Style5">
    <w:name w:val="Style5"/>
    <w:basedOn w:val="Normal"/>
    <w:uiPriority w:val="99"/>
    <w:rsid w:val="00B069F6"/>
    <w:pPr>
      <w:widowControl w:val="0"/>
      <w:suppressAutoHyphens/>
      <w:autoSpaceDE w:val="0"/>
    </w:pPr>
    <w:rPr>
      <w:rFonts w:cs="Calibri"/>
      <w:lang w:eastAsia="ar-SA"/>
    </w:rPr>
  </w:style>
  <w:style w:type="paragraph" w:styleId="ListParagraph">
    <w:name w:val="List Paragraph"/>
    <w:basedOn w:val="Normal"/>
    <w:uiPriority w:val="99"/>
    <w:qFormat/>
    <w:rsid w:val="001C41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C418E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418E"/>
    <w:rPr>
      <w:rFonts w:ascii="Tahoma" w:hAnsi="Tahoma" w:cs="Times New Roman"/>
      <w:sz w:val="16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7260A7"/>
    <w:pPr>
      <w:ind w:firstLine="851"/>
      <w:jc w:val="both"/>
    </w:pPr>
    <w:rPr>
      <w:rFonts w:eastAsia="Calibri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260A7"/>
    <w:rPr>
      <w:rFonts w:ascii="Times New Roman" w:hAnsi="Times New Roman" w:cs="Times New Roman"/>
      <w:sz w:val="20"/>
      <w:lang w:eastAsia="ru-RU"/>
    </w:rPr>
  </w:style>
  <w:style w:type="paragraph" w:styleId="NormalWeb">
    <w:name w:val="Normal (Web)"/>
    <w:basedOn w:val="Normal"/>
    <w:uiPriority w:val="99"/>
    <w:semiHidden/>
    <w:rsid w:val="002A5D5E"/>
    <w:pPr>
      <w:spacing w:before="100" w:beforeAutospacing="1" w:after="100" w:afterAutospacing="1"/>
    </w:pPr>
  </w:style>
  <w:style w:type="paragraph" w:styleId="DocumentMap">
    <w:name w:val="Document Map"/>
    <w:basedOn w:val="Normal"/>
    <w:link w:val="DocumentMapChar"/>
    <w:uiPriority w:val="99"/>
    <w:semiHidden/>
    <w:rsid w:val="00350ECA"/>
    <w:pPr>
      <w:shd w:val="clear" w:color="auto" w:fill="000080"/>
    </w:pPr>
    <w:rPr>
      <w:sz w:val="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56539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0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345</TotalTime>
  <Pages>2</Pages>
  <Words>242</Words>
  <Characters>1383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Банная</dc:creator>
  <cp:keywords/>
  <dc:description/>
  <cp:lastModifiedBy>Пользователь</cp:lastModifiedBy>
  <cp:revision>28</cp:revision>
  <cp:lastPrinted>2022-07-13T13:36:00Z</cp:lastPrinted>
  <dcterms:created xsi:type="dcterms:W3CDTF">2014-05-27T11:02:00Z</dcterms:created>
  <dcterms:modified xsi:type="dcterms:W3CDTF">2022-07-13T13:37:00Z</dcterms:modified>
</cp:coreProperties>
</file>